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5B9" w:rsidRDefault="003E05B9" w:rsidP="006B5F2B">
      <w:pPr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CC6683" w:rsidRPr="00D5474D" w:rsidRDefault="00FB497B" w:rsidP="006B5F2B">
      <w:pPr>
        <w:tabs>
          <w:tab w:val="left" w:pos="1701"/>
        </w:tabs>
        <w:rPr>
          <w:rFonts w:ascii="Arial" w:hAnsi="Arial" w:cs="Arial"/>
          <w:b/>
          <w:sz w:val="32"/>
          <w:szCs w:val="32"/>
        </w:rPr>
      </w:pPr>
      <w:r w:rsidRPr="00D5474D">
        <w:rPr>
          <w:rFonts w:ascii="Arial" w:hAnsi="Arial" w:cs="Arial"/>
          <w:b/>
          <w:sz w:val="32"/>
          <w:szCs w:val="32"/>
        </w:rPr>
        <w:t>Anmeldeformular für Interessentinnen und Interessenten</w:t>
      </w:r>
    </w:p>
    <w:p w:rsidR="0097785A" w:rsidRPr="00114232" w:rsidRDefault="0097785A" w:rsidP="0097785A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114232">
        <w:rPr>
          <w:rFonts w:ascii="Arial" w:hAnsi="Arial" w:cs="Arial"/>
          <w:sz w:val="18"/>
          <w:szCs w:val="18"/>
        </w:rPr>
        <w:t>Verfasser: Beat Ruch, Version 1.0 (2.11.2016)</w:t>
      </w:r>
    </w:p>
    <w:p w:rsidR="00D5474D" w:rsidRPr="00114232" w:rsidRDefault="00D5474D" w:rsidP="0097785A">
      <w:pPr>
        <w:tabs>
          <w:tab w:val="left" w:pos="1701"/>
        </w:tabs>
        <w:rPr>
          <w:rFonts w:ascii="Arial" w:hAnsi="Arial" w:cs="Arial"/>
          <w:color w:val="FF0000"/>
          <w:sz w:val="18"/>
          <w:szCs w:val="18"/>
        </w:rPr>
      </w:pPr>
      <w:r w:rsidRPr="00114232">
        <w:rPr>
          <w:rFonts w:ascii="Arial" w:hAnsi="Arial" w:cs="Arial"/>
          <w:color w:val="FF0000"/>
          <w:sz w:val="18"/>
          <w:szCs w:val="18"/>
        </w:rPr>
        <w:t>(Text in rot = Mustertext =&gt; Hilfe zum Ausfüllen des Formulars)</w:t>
      </w:r>
    </w:p>
    <w:p w:rsidR="0097785A" w:rsidRPr="00D5474D" w:rsidRDefault="0097785A" w:rsidP="006B5F2B">
      <w:pPr>
        <w:tabs>
          <w:tab w:val="left" w:pos="1701"/>
        </w:tabs>
        <w:rPr>
          <w:rFonts w:ascii="Arial" w:hAnsi="Arial" w:cs="Arial"/>
          <w:b/>
          <w:sz w:val="22"/>
          <w:szCs w:val="22"/>
        </w:rPr>
      </w:pPr>
    </w:p>
    <w:p w:rsidR="0097785A" w:rsidRPr="00D5474D" w:rsidRDefault="0097785A" w:rsidP="006B5F2B">
      <w:pPr>
        <w:tabs>
          <w:tab w:val="left" w:pos="1701"/>
        </w:tabs>
        <w:rPr>
          <w:rFonts w:ascii="Arial" w:hAnsi="Arial" w:cs="Arial"/>
          <w:b/>
          <w:sz w:val="22"/>
          <w:szCs w:val="22"/>
        </w:rPr>
      </w:pPr>
      <w:r w:rsidRPr="00D5474D">
        <w:rPr>
          <w:rFonts w:ascii="Arial" w:hAnsi="Arial" w:cs="Arial"/>
          <w:b/>
          <w:sz w:val="22"/>
          <w:szCs w:val="22"/>
        </w:rPr>
        <w:t>Einleitung/Hinweis:</w:t>
      </w:r>
    </w:p>
    <w:p w:rsidR="00FB497B" w:rsidRPr="00114232" w:rsidRDefault="0097785A" w:rsidP="006B5F2B">
      <w:pPr>
        <w:tabs>
          <w:tab w:val="left" w:pos="1701"/>
        </w:tabs>
        <w:rPr>
          <w:rFonts w:ascii="Arial" w:hAnsi="Arial" w:cs="Arial"/>
          <w:sz w:val="18"/>
          <w:szCs w:val="18"/>
        </w:rPr>
      </w:pPr>
      <w:r w:rsidRPr="00D5474D">
        <w:rPr>
          <w:rFonts w:ascii="Arial" w:hAnsi="Arial" w:cs="Arial"/>
          <w:sz w:val="22"/>
          <w:szCs w:val="22"/>
        </w:rPr>
        <w:t>Bitte um Beachtung der e</w:t>
      </w:r>
      <w:r w:rsidR="00FB497B" w:rsidRPr="00D5474D">
        <w:rPr>
          <w:rFonts w:ascii="Arial" w:hAnsi="Arial" w:cs="Arial"/>
          <w:sz w:val="22"/>
          <w:szCs w:val="22"/>
        </w:rPr>
        <w:t>mpfohlene</w:t>
      </w:r>
      <w:r w:rsidRPr="00D5474D">
        <w:rPr>
          <w:rFonts w:ascii="Arial" w:hAnsi="Arial" w:cs="Arial"/>
          <w:sz w:val="22"/>
          <w:szCs w:val="22"/>
        </w:rPr>
        <w:t>n</w:t>
      </w:r>
      <w:r w:rsidR="00FB497B" w:rsidRPr="00D5474D">
        <w:rPr>
          <w:rFonts w:ascii="Arial" w:hAnsi="Arial" w:cs="Arial"/>
          <w:sz w:val="22"/>
          <w:szCs w:val="22"/>
        </w:rPr>
        <w:t xml:space="preserve"> Kriterien für Neumitglieder </w:t>
      </w:r>
      <w:r w:rsidRPr="00D5474D">
        <w:rPr>
          <w:rFonts w:ascii="Arial" w:hAnsi="Arial" w:cs="Arial"/>
          <w:sz w:val="22"/>
          <w:szCs w:val="22"/>
        </w:rPr>
        <w:t>gemäss</w:t>
      </w:r>
      <w:r w:rsidR="00FB497B" w:rsidRPr="00D5474D">
        <w:rPr>
          <w:rFonts w:ascii="Arial" w:hAnsi="Arial" w:cs="Arial"/>
          <w:sz w:val="22"/>
          <w:szCs w:val="22"/>
        </w:rPr>
        <w:t xml:space="preserve"> Artikel 3 des Reglement</w:t>
      </w:r>
      <w:r w:rsidRPr="00D5474D">
        <w:rPr>
          <w:rFonts w:ascii="Arial" w:hAnsi="Arial" w:cs="Arial"/>
          <w:sz w:val="22"/>
          <w:szCs w:val="22"/>
        </w:rPr>
        <w:t>s</w:t>
      </w:r>
      <w:r w:rsidR="00FB497B" w:rsidRPr="00D5474D">
        <w:rPr>
          <w:rFonts w:ascii="Arial" w:hAnsi="Arial" w:cs="Arial"/>
          <w:sz w:val="22"/>
          <w:szCs w:val="22"/>
        </w:rPr>
        <w:t xml:space="preserve"> über die Aufnahme von Neumitgliedern Lions Club Winterthur Altstadt</w:t>
      </w:r>
      <w:r w:rsidR="00114232">
        <w:rPr>
          <w:rFonts w:ascii="Arial" w:hAnsi="Arial" w:cs="Arial"/>
          <w:sz w:val="22"/>
          <w:szCs w:val="22"/>
        </w:rPr>
        <w:t xml:space="preserve"> </w:t>
      </w:r>
      <w:r w:rsidR="00114232" w:rsidRPr="00114232">
        <w:rPr>
          <w:rFonts w:ascii="Arial" w:hAnsi="Arial" w:cs="Arial"/>
          <w:sz w:val="18"/>
          <w:szCs w:val="18"/>
        </w:rPr>
        <w:t>(Version 1.4 final vom 2.11.2016</w:t>
      </w:r>
      <w:r w:rsidR="00114232">
        <w:rPr>
          <w:rFonts w:ascii="Arial" w:hAnsi="Arial" w:cs="Arial"/>
          <w:sz w:val="18"/>
          <w:szCs w:val="18"/>
        </w:rPr>
        <w:t>)</w:t>
      </w:r>
      <w:r w:rsidRPr="00114232">
        <w:rPr>
          <w:rFonts w:ascii="Arial" w:hAnsi="Arial" w:cs="Arial"/>
          <w:sz w:val="18"/>
          <w:szCs w:val="18"/>
        </w:rPr>
        <w:t>.</w:t>
      </w:r>
    </w:p>
    <w:p w:rsidR="006D0B21" w:rsidRPr="00D5474D" w:rsidRDefault="006D0B21" w:rsidP="006B5F2B">
      <w:pPr>
        <w:tabs>
          <w:tab w:val="left" w:pos="1701"/>
        </w:tabs>
        <w:rPr>
          <w:rStyle w:val="googqs-tidbit"/>
          <w:rFonts w:ascii="Arial" w:hAnsi="Arial" w:cs="Arial"/>
          <w:sz w:val="22"/>
          <w:szCs w:val="22"/>
          <w:lang w:val="de-DE"/>
        </w:rPr>
      </w:pPr>
    </w:p>
    <w:p w:rsidR="007D7BBA" w:rsidRPr="00D5474D" w:rsidRDefault="007D7BBA" w:rsidP="006B5F2B">
      <w:pPr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B84523" w:rsidRDefault="00B84523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Name Pate/Patin: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B84523">
        <w:rPr>
          <w:rFonts w:ascii="Arial" w:hAnsi="Arial" w:cs="Arial"/>
          <w:bCs/>
          <w:color w:val="FF0000"/>
          <w:sz w:val="22"/>
          <w:szCs w:val="22"/>
        </w:rPr>
        <w:t>Beat Ruch</w:t>
      </w:r>
    </w:p>
    <w:p w:rsidR="00FB497B" w:rsidRPr="00D5474D" w:rsidRDefault="00B84523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Name Interessent/in</w:t>
      </w:r>
      <w:r w:rsidR="00FB497B" w:rsidRPr="00D5474D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FF66B9" w:rsidRPr="00D5474D">
        <w:rPr>
          <w:rFonts w:ascii="Arial" w:hAnsi="Arial" w:cs="Arial"/>
          <w:bCs/>
          <w:color w:val="FF0000"/>
          <w:sz w:val="22"/>
          <w:szCs w:val="22"/>
        </w:rPr>
        <w:t>Marianne Mustermann</w:t>
      </w:r>
    </w:p>
    <w:p w:rsidR="007002B8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Alter</w:t>
      </w:r>
      <w:r w:rsidR="007002B8" w:rsidRPr="00D5474D">
        <w:rPr>
          <w:rFonts w:ascii="Arial" w:hAnsi="Arial" w:cs="Arial"/>
          <w:b/>
          <w:bCs/>
          <w:sz w:val="22"/>
          <w:szCs w:val="22"/>
        </w:rPr>
        <w:t xml:space="preserve"> (Geb.-Datum)</w:t>
      </w:r>
      <w:r w:rsidRPr="00D5474D">
        <w:rPr>
          <w:rFonts w:ascii="Arial" w:hAnsi="Arial" w:cs="Arial"/>
          <w:b/>
          <w:bCs/>
          <w:sz w:val="22"/>
          <w:szCs w:val="22"/>
        </w:rPr>
        <w:t>:</w:t>
      </w:r>
      <w:r w:rsidR="007002B8" w:rsidRP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 xml:space="preserve">49 / 17. Mai </w:t>
      </w:r>
      <w:r w:rsidR="00FF66B9" w:rsidRPr="00D5474D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1967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Geschlecht:</w:t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weiblich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Wohnort/Anschrift:</w:t>
      </w:r>
      <w:r w:rsidR="007002B8" w:rsidRP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Herrgasse</w:t>
      </w:r>
      <w:proofErr w:type="spellEnd"/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 xml:space="preserve"> 235, 8400 Winterthur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Kontaktdaten (</w:t>
      </w:r>
      <w:proofErr w:type="spellStart"/>
      <w:r w:rsidRPr="00D5474D">
        <w:rPr>
          <w:rFonts w:ascii="Arial" w:hAnsi="Arial" w:cs="Arial"/>
          <w:b/>
          <w:bCs/>
          <w:sz w:val="22"/>
          <w:szCs w:val="22"/>
        </w:rPr>
        <w:t>e-Mail</w:t>
      </w:r>
      <w:proofErr w:type="spellEnd"/>
      <w:r w:rsidRPr="00D5474D">
        <w:rPr>
          <w:rFonts w:ascii="Arial" w:hAnsi="Arial" w:cs="Arial"/>
          <w:b/>
          <w:bCs/>
          <w:sz w:val="22"/>
          <w:szCs w:val="22"/>
        </w:rPr>
        <w:t>):</w:t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marianne23.mustermann@bluewin.ch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Beruf:</w:t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Bauführerin</w:t>
      </w:r>
    </w:p>
    <w:p w:rsidR="007002B8" w:rsidRPr="00D5474D" w:rsidRDefault="007002B8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Arbeitgeber/Arbeitsort:</w:t>
      </w:r>
      <w:r w:rsidRPr="00D5474D">
        <w:rPr>
          <w:rFonts w:ascii="Arial" w:hAnsi="Arial" w:cs="Arial"/>
          <w:b/>
          <w:bCs/>
          <w:sz w:val="22"/>
          <w:szCs w:val="22"/>
        </w:rPr>
        <w:tab/>
      </w:r>
      <w:r w:rsidRPr="00D5474D">
        <w:rPr>
          <w:rFonts w:ascii="Arial" w:hAnsi="Arial" w:cs="Arial"/>
          <w:bCs/>
          <w:color w:val="FF0000"/>
          <w:sz w:val="22"/>
          <w:szCs w:val="22"/>
        </w:rPr>
        <w:t>Lerch AG, diverse Baustellen Region Winterthur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Aus- und Weiterbildung:</w:t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eidg</w:t>
      </w:r>
      <w:proofErr w:type="spellEnd"/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 xml:space="preserve">. </w:t>
      </w:r>
      <w:proofErr w:type="spellStart"/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dipl.</w:t>
      </w:r>
      <w:proofErr w:type="spellEnd"/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 xml:space="preserve"> Polierfachschule, Lehrlingsbetreuerin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Weitere Informationen:</w:t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Marianne Mustermann ist Gemeinderätin der SP</w:t>
      </w:r>
    </w:p>
    <w:p w:rsidR="007002B8" w:rsidRPr="00D5474D" w:rsidRDefault="00D5474D" w:rsidP="00D5474D">
      <w:pPr>
        <w:tabs>
          <w:tab w:val="left" w:pos="1701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>Sie ist 5fache Schweizermeisterin im Schwingen.</w:t>
      </w:r>
    </w:p>
    <w:p w:rsidR="00FB497B" w:rsidRPr="00D5474D" w:rsidRDefault="00FB497B" w:rsidP="00D5474D">
      <w:pPr>
        <w:tabs>
          <w:tab w:val="left" w:pos="1701"/>
        </w:tabs>
        <w:spacing w:line="360" w:lineRule="auto"/>
        <w:ind w:left="2832" w:hanging="2832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Motivation für Lions:</w:t>
      </w:r>
      <w:r w:rsidR="00D5474D">
        <w:rPr>
          <w:rFonts w:ascii="Arial" w:hAnsi="Arial" w:cs="Arial"/>
          <w:b/>
          <w:bCs/>
          <w:sz w:val="22"/>
          <w:szCs w:val="22"/>
        </w:rPr>
        <w:tab/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 xml:space="preserve">Marianne Mustermann möchte Menschen, welche nicht auf der Sonnenseite des Lebens stehen, etwas Gutes tun. </w:t>
      </w:r>
      <w:r w:rsidR="003E05B9">
        <w:rPr>
          <w:rFonts w:ascii="Arial" w:hAnsi="Arial" w:cs="Arial"/>
          <w:bCs/>
          <w:color w:val="FF0000"/>
          <w:sz w:val="22"/>
          <w:szCs w:val="22"/>
        </w:rPr>
        <w:t>Dies mittels</w:t>
      </w:r>
      <w:r w:rsidR="007002B8" w:rsidRPr="00D5474D">
        <w:rPr>
          <w:rFonts w:ascii="Arial" w:hAnsi="Arial" w:cs="Arial"/>
          <w:bCs/>
          <w:color w:val="FF0000"/>
          <w:sz w:val="22"/>
          <w:szCs w:val="22"/>
        </w:rPr>
        <w:t xml:space="preserve"> Gleichgesinnten. Ihr Vater ist bereits seit 52 Jahren stolzes Mitglied der Lions Zürich Oerlikon. </w:t>
      </w:r>
    </w:p>
    <w:p w:rsidR="00D5474D" w:rsidRPr="00D5474D" w:rsidRDefault="00D5474D" w:rsidP="00D5474D">
      <w:pPr>
        <w:tabs>
          <w:tab w:val="left" w:pos="1701"/>
        </w:tabs>
        <w:spacing w:line="360" w:lineRule="auto"/>
        <w:ind w:left="2832" w:hanging="2832"/>
        <w:jc w:val="both"/>
        <w:rPr>
          <w:rFonts w:ascii="Arial" w:hAnsi="Arial" w:cs="Arial"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Hinweise des Paten: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3E05B9" w:rsidRPr="003E05B9">
        <w:rPr>
          <w:rFonts w:ascii="Arial" w:hAnsi="Arial" w:cs="Arial"/>
          <w:bCs/>
          <w:color w:val="FF0000"/>
          <w:sz w:val="22"/>
          <w:szCs w:val="22"/>
        </w:rPr>
        <w:t>Begründung/</w:t>
      </w:r>
      <w:r w:rsidRPr="003E05B9">
        <w:rPr>
          <w:rFonts w:ascii="Arial" w:hAnsi="Arial" w:cs="Arial"/>
          <w:bCs/>
          <w:color w:val="FF0000"/>
          <w:sz w:val="22"/>
          <w:szCs w:val="22"/>
        </w:rPr>
        <w:t xml:space="preserve">Abweichung </w:t>
      </w:r>
      <w:r w:rsidRPr="00D5474D">
        <w:rPr>
          <w:rFonts w:ascii="Arial" w:hAnsi="Arial" w:cs="Arial"/>
          <w:bCs/>
          <w:color w:val="FF0000"/>
          <w:sz w:val="22"/>
          <w:szCs w:val="22"/>
        </w:rPr>
        <w:t xml:space="preserve">von </w:t>
      </w:r>
      <w:proofErr w:type="spellStart"/>
      <w:r w:rsidRPr="00D5474D">
        <w:rPr>
          <w:rFonts w:ascii="Arial" w:hAnsi="Arial" w:cs="Arial"/>
          <w:bCs/>
          <w:color w:val="FF0000"/>
          <w:sz w:val="22"/>
          <w:szCs w:val="22"/>
        </w:rPr>
        <w:t>Kriterienliste</w:t>
      </w:r>
      <w:r w:rsidR="003E05B9">
        <w:rPr>
          <w:rFonts w:ascii="Arial" w:hAnsi="Arial" w:cs="Arial"/>
          <w:bCs/>
          <w:color w:val="FF0000"/>
          <w:sz w:val="22"/>
          <w:szCs w:val="22"/>
        </w:rPr>
        <w:t>npunkt</w:t>
      </w:r>
      <w:proofErr w:type="spellEnd"/>
      <w:r w:rsidRPr="00D5474D">
        <w:rPr>
          <w:rFonts w:ascii="Arial" w:hAnsi="Arial" w:cs="Arial"/>
          <w:bCs/>
          <w:color w:val="FF0000"/>
          <w:sz w:val="22"/>
          <w:szCs w:val="22"/>
        </w:rPr>
        <w:t xml:space="preserve"> „Alter“: Marianne Mustermann ist trotz ihrer 49 Jahre eine dynamische, junggebliebe</w:t>
      </w:r>
      <w:r w:rsidR="003E05B9">
        <w:rPr>
          <w:rFonts w:ascii="Arial" w:hAnsi="Arial" w:cs="Arial"/>
          <w:bCs/>
          <w:color w:val="FF0000"/>
          <w:sz w:val="22"/>
          <w:szCs w:val="22"/>
        </w:rPr>
        <w:t>ne</w:t>
      </w:r>
      <w:r w:rsidRPr="00D5474D">
        <w:rPr>
          <w:rFonts w:ascii="Arial" w:hAnsi="Arial" w:cs="Arial"/>
          <w:bCs/>
          <w:color w:val="FF0000"/>
          <w:sz w:val="22"/>
          <w:szCs w:val="22"/>
        </w:rPr>
        <w:t xml:space="preserve"> Powerfrau. </w:t>
      </w:r>
      <w:r w:rsidR="003E05B9">
        <w:rPr>
          <w:rFonts w:ascii="Arial" w:hAnsi="Arial" w:cs="Arial"/>
          <w:bCs/>
          <w:color w:val="FF0000"/>
          <w:sz w:val="22"/>
          <w:szCs w:val="22"/>
        </w:rPr>
        <w:t>Sie hat wegen sportlichen Aktivitäten und der Lehrlingsausbildungstätigkeit ein jugendliches Umfeld.</w:t>
      </w:r>
    </w:p>
    <w:p w:rsidR="00D5474D" w:rsidRDefault="00D5474D" w:rsidP="00D5474D">
      <w:pPr>
        <w:tabs>
          <w:tab w:val="left" w:pos="1701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97785A" w:rsidRPr="00D5474D" w:rsidRDefault="0097785A" w:rsidP="00D5474D">
      <w:pPr>
        <w:tabs>
          <w:tab w:val="left" w:pos="1701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D5474D">
        <w:rPr>
          <w:rFonts w:ascii="Arial" w:hAnsi="Arial" w:cs="Arial"/>
          <w:b/>
          <w:bCs/>
          <w:sz w:val="22"/>
          <w:szCs w:val="22"/>
        </w:rPr>
        <w:t>Vorgehen</w:t>
      </w:r>
      <w:r w:rsidR="00D5474D">
        <w:rPr>
          <w:rFonts w:ascii="Arial" w:hAnsi="Arial" w:cs="Arial"/>
          <w:b/>
          <w:bCs/>
          <w:sz w:val="22"/>
          <w:szCs w:val="22"/>
        </w:rPr>
        <w:t>/Prozess</w:t>
      </w:r>
      <w:r w:rsidRPr="00D5474D">
        <w:rPr>
          <w:rFonts w:ascii="Arial" w:hAnsi="Arial" w:cs="Arial"/>
          <w:b/>
          <w:bCs/>
          <w:sz w:val="22"/>
          <w:szCs w:val="22"/>
        </w:rPr>
        <w:t>:</w:t>
      </w:r>
    </w:p>
    <w:p w:rsidR="003E05B9" w:rsidRPr="00B84523" w:rsidRDefault="00D5474D" w:rsidP="00B84523">
      <w:pPr>
        <w:pStyle w:val="Listenabsatz"/>
        <w:numPr>
          <w:ilvl w:val="0"/>
          <w:numId w:val="9"/>
        </w:numPr>
        <w:tabs>
          <w:tab w:val="left" w:pos="1701"/>
        </w:tabs>
        <w:jc w:val="both"/>
        <w:rPr>
          <w:rFonts w:ascii="Arial" w:hAnsi="Arial" w:cs="Arial"/>
          <w:bCs/>
          <w:sz w:val="22"/>
          <w:szCs w:val="22"/>
        </w:rPr>
      </w:pPr>
      <w:r w:rsidRPr="00B84523">
        <w:rPr>
          <w:rFonts w:ascii="Arial" w:hAnsi="Arial" w:cs="Arial"/>
          <w:bCs/>
          <w:sz w:val="22"/>
          <w:szCs w:val="22"/>
        </w:rPr>
        <w:t xml:space="preserve">Die </w:t>
      </w:r>
      <w:r w:rsidR="00FB497B" w:rsidRPr="00B84523">
        <w:rPr>
          <w:rFonts w:ascii="Arial" w:hAnsi="Arial" w:cs="Arial"/>
          <w:bCs/>
          <w:sz w:val="22"/>
          <w:szCs w:val="22"/>
        </w:rPr>
        <w:t xml:space="preserve">Anmeldung wird durch den Paten </w:t>
      </w:r>
      <w:r w:rsidRPr="00B84523">
        <w:rPr>
          <w:rFonts w:ascii="Arial" w:hAnsi="Arial" w:cs="Arial"/>
          <w:bCs/>
          <w:sz w:val="22"/>
          <w:szCs w:val="22"/>
        </w:rPr>
        <w:t xml:space="preserve">elektronisch </w:t>
      </w:r>
      <w:r w:rsidR="00FB497B" w:rsidRPr="00B84523">
        <w:rPr>
          <w:rFonts w:ascii="Arial" w:hAnsi="Arial" w:cs="Arial"/>
          <w:bCs/>
          <w:sz w:val="22"/>
          <w:szCs w:val="22"/>
        </w:rPr>
        <w:t xml:space="preserve">ausgefüllt und z.Hd. des </w:t>
      </w:r>
      <w:bookmarkStart w:id="0" w:name="_GoBack"/>
      <w:bookmarkEnd w:id="0"/>
      <w:r w:rsidR="00FB497B" w:rsidRPr="00B84523">
        <w:rPr>
          <w:rFonts w:ascii="Arial" w:hAnsi="Arial" w:cs="Arial"/>
          <w:bCs/>
          <w:sz w:val="22"/>
          <w:szCs w:val="22"/>
        </w:rPr>
        <w:t xml:space="preserve">Mitgliederbeauftragen Kurt </w:t>
      </w:r>
      <w:proofErr w:type="spellStart"/>
      <w:r w:rsidR="00FB497B" w:rsidRPr="00B84523">
        <w:rPr>
          <w:rFonts w:ascii="Arial" w:hAnsi="Arial" w:cs="Arial"/>
          <w:bCs/>
          <w:sz w:val="22"/>
          <w:szCs w:val="22"/>
        </w:rPr>
        <w:t>Reichlin</w:t>
      </w:r>
      <w:proofErr w:type="spellEnd"/>
      <w:r w:rsidR="0097785A" w:rsidRPr="00B84523">
        <w:rPr>
          <w:rFonts w:ascii="Arial" w:hAnsi="Arial" w:cs="Arial"/>
          <w:bCs/>
          <w:sz w:val="22"/>
          <w:szCs w:val="22"/>
        </w:rPr>
        <w:t>,</w:t>
      </w:r>
      <w:r w:rsidR="00FB497B" w:rsidRPr="00B84523">
        <w:rPr>
          <w:rFonts w:ascii="Arial" w:hAnsi="Arial" w:cs="Arial"/>
          <w:bCs/>
          <w:sz w:val="22"/>
          <w:szCs w:val="22"/>
        </w:rPr>
        <w:t xml:space="preserve"> </w:t>
      </w:r>
      <w:r w:rsidR="0097785A" w:rsidRPr="00B84523">
        <w:rPr>
          <w:rFonts w:ascii="Arial" w:hAnsi="Arial" w:cs="Arial"/>
          <w:bCs/>
          <w:sz w:val="22"/>
          <w:szCs w:val="22"/>
        </w:rPr>
        <w:t xml:space="preserve">reichlin.holzbau@swissonline.ch </w:t>
      </w:r>
      <w:r w:rsidR="003E05B9" w:rsidRPr="00B84523">
        <w:rPr>
          <w:rFonts w:ascii="Arial" w:hAnsi="Arial" w:cs="Arial"/>
          <w:bCs/>
          <w:sz w:val="22"/>
          <w:szCs w:val="22"/>
        </w:rPr>
        <w:t>gesendet.</w:t>
      </w:r>
    </w:p>
    <w:p w:rsidR="00647D93" w:rsidRPr="00B84523" w:rsidRDefault="0097785A" w:rsidP="00B84523">
      <w:pPr>
        <w:pStyle w:val="Listenabsatz"/>
        <w:numPr>
          <w:ilvl w:val="0"/>
          <w:numId w:val="9"/>
        </w:numPr>
        <w:tabs>
          <w:tab w:val="left" w:pos="1701"/>
        </w:tabs>
        <w:jc w:val="both"/>
        <w:rPr>
          <w:rFonts w:ascii="Arial" w:hAnsi="Arial" w:cs="Arial"/>
          <w:bCs/>
          <w:sz w:val="22"/>
          <w:szCs w:val="22"/>
        </w:rPr>
      </w:pPr>
      <w:r w:rsidRPr="00B84523">
        <w:rPr>
          <w:rFonts w:ascii="Arial" w:hAnsi="Arial" w:cs="Arial"/>
          <w:bCs/>
          <w:sz w:val="22"/>
          <w:szCs w:val="22"/>
        </w:rPr>
        <w:t xml:space="preserve">Kurt </w:t>
      </w:r>
      <w:proofErr w:type="spellStart"/>
      <w:r w:rsidRPr="00B84523">
        <w:rPr>
          <w:rFonts w:ascii="Arial" w:hAnsi="Arial" w:cs="Arial"/>
          <w:bCs/>
          <w:sz w:val="22"/>
          <w:szCs w:val="22"/>
        </w:rPr>
        <w:t>Reichlin</w:t>
      </w:r>
      <w:proofErr w:type="spellEnd"/>
      <w:r w:rsidRPr="00B84523">
        <w:rPr>
          <w:rFonts w:ascii="Arial" w:hAnsi="Arial" w:cs="Arial"/>
          <w:bCs/>
          <w:sz w:val="22"/>
          <w:szCs w:val="22"/>
        </w:rPr>
        <w:t xml:space="preserve"> versendet dieses Dokument zur Prüfung an alle Mitglieder</w:t>
      </w:r>
      <w:r w:rsidR="003E05B9" w:rsidRPr="00B84523">
        <w:rPr>
          <w:rFonts w:ascii="Arial" w:hAnsi="Arial" w:cs="Arial"/>
          <w:bCs/>
          <w:sz w:val="22"/>
          <w:szCs w:val="22"/>
        </w:rPr>
        <w:t xml:space="preserve">. Der Prozess und </w:t>
      </w:r>
      <w:r w:rsidR="00D5474D" w:rsidRPr="00B84523">
        <w:rPr>
          <w:rFonts w:ascii="Arial" w:hAnsi="Arial" w:cs="Arial"/>
          <w:bCs/>
          <w:sz w:val="22"/>
          <w:szCs w:val="22"/>
        </w:rPr>
        <w:t>die Fristen sind</w:t>
      </w:r>
      <w:r w:rsidRPr="00B84523">
        <w:rPr>
          <w:rFonts w:ascii="Arial" w:hAnsi="Arial" w:cs="Arial"/>
          <w:bCs/>
          <w:sz w:val="22"/>
          <w:szCs w:val="22"/>
        </w:rPr>
        <w:t xml:space="preserve"> gemäss Artikel 5 des eingangs erwähnten Reglements</w:t>
      </w:r>
      <w:r w:rsidR="00D5474D" w:rsidRPr="00B84523">
        <w:rPr>
          <w:rFonts w:ascii="Arial" w:hAnsi="Arial" w:cs="Arial"/>
          <w:bCs/>
          <w:sz w:val="22"/>
          <w:szCs w:val="22"/>
        </w:rPr>
        <w:t xml:space="preserve"> geregelt</w:t>
      </w:r>
      <w:r w:rsidRPr="00B84523">
        <w:rPr>
          <w:rFonts w:ascii="Arial" w:hAnsi="Arial" w:cs="Arial"/>
          <w:bCs/>
          <w:sz w:val="22"/>
          <w:szCs w:val="22"/>
        </w:rPr>
        <w:t xml:space="preserve">. </w:t>
      </w:r>
    </w:p>
    <w:sectPr w:rsidR="00647D93" w:rsidRPr="00B84523" w:rsidSect="00B84523">
      <w:headerReference w:type="default" r:id="rId9"/>
      <w:footerReference w:type="default" r:id="rId10"/>
      <w:pgSz w:w="11906" w:h="16838"/>
      <w:pgMar w:top="4111" w:right="1106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2D2" w:rsidRDefault="004552D2">
      <w:r>
        <w:separator/>
      </w:r>
    </w:p>
  </w:endnote>
  <w:endnote w:type="continuationSeparator" w:id="0">
    <w:p w:rsidR="004552D2" w:rsidRDefault="00455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20007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CE" w:rsidRDefault="00C24DCE">
    <w:pPr>
      <w:pStyle w:val="Fuzeile"/>
      <w:jc w:val="center"/>
      <w:rPr>
        <w:rFonts w:ascii="Arial" w:hAnsi="Arial" w:cs="Arial"/>
        <w:color w:val="003E9C"/>
      </w:rPr>
    </w:pPr>
  </w:p>
  <w:p w:rsidR="00C24DCE" w:rsidRDefault="00F07E62">
    <w:pPr>
      <w:pStyle w:val="Fuzeile"/>
      <w:jc w:val="center"/>
    </w:pPr>
    <w:r>
      <w:rPr>
        <w:noProof/>
        <w:sz w:val="20"/>
        <w:lang w:eastAsia="de-CH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6C7A16" wp14:editId="49946BFE">
              <wp:simplePos x="0" y="0"/>
              <wp:positionH relativeFrom="column">
                <wp:posOffset>-683895</wp:posOffset>
              </wp:positionH>
              <wp:positionV relativeFrom="paragraph">
                <wp:posOffset>182880</wp:posOffset>
              </wp:positionV>
              <wp:extent cx="7886700" cy="9144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solidFill>
                        <a:srgbClr val="FFCF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-53.85pt;margin-top:14.4pt;width:621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" fillcolor="#ffcf01" stroked="f"/>
          </w:pict>
        </mc:Fallback>
      </mc:AlternateContent>
    </w:r>
    <w:r w:rsidR="00C24DCE">
      <w:rPr>
        <w:rFonts w:ascii="Arial" w:hAnsi="Arial" w:cs="Arial"/>
        <w:color w:val="003E9C"/>
      </w:rPr>
      <w:t>www.lionsclubs.ch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2D2" w:rsidRDefault="004552D2">
      <w:r>
        <w:separator/>
      </w:r>
    </w:p>
  </w:footnote>
  <w:footnote w:type="continuationSeparator" w:id="0">
    <w:p w:rsidR="004552D2" w:rsidRDefault="004552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DCE" w:rsidRDefault="00C24DCE">
    <w:pPr>
      <w:pStyle w:val="Kopfzeile"/>
      <w:ind w:left="180"/>
    </w:pPr>
    <w:r>
      <w:rPr>
        <w:noProof/>
        <w:sz w:val="20"/>
        <w:lang w:eastAsia="de-CH"/>
      </w:rPr>
      <w:drawing>
        <wp:anchor distT="0" distB="0" distL="114300" distR="114300" simplePos="0" relativeHeight="251657216" behindDoc="0" locked="0" layoutInCell="1" allowOverlap="1" wp14:anchorId="020AE2E1" wp14:editId="76AE72C7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658100" cy="1096010"/>
          <wp:effectExtent l="0" t="0" r="0" b="8890"/>
          <wp:wrapSquare wrapText="bothSides"/>
          <wp:docPr id="4" name="Bild 4" descr="o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24DCE" w:rsidRDefault="00C24DCE">
    <w:pPr>
      <w:pStyle w:val="Kopfzeile"/>
    </w:pPr>
  </w:p>
  <w:p w:rsidR="00C24DCE" w:rsidRDefault="00C24DCE">
    <w:pPr>
      <w:pStyle w:val="Kopfzeile"/>
    </w:pPr>
  </w:p>
  <w:p w:rsidR="00C24DCE" w:rsidRDefault="00C24DCE">
    <w:pPr>
      <w:pStyle w:val="Kopfzeile"/>
    </w:pPr>
  </w:p>
  <w:p w:rsidR="00C24DCE" w:rsidRDefault="00965360" w:rsidP="00965360">
    <w:pPr>
      <w:pStyle w:val="Kopfzeile"/>
      <w:tabs>
        <w:tab w:val="left" w:pos="270"/>
      </w:tabs>
      <w:rPr>
        <w:rFonts w:ascii="Arial" w:hAnsi="Arial" w:cs="Arial"/>
        <w:color w:val="FFCF01"/>
        <w:sz w:val="32"/>
      </w:rPr>
    </w:pPr>
    <w:r>
      <w:rPr>
        <w:rFonts w:ascii="Arial" w:hAnsi="Arial" w:cs="Arial"/>
        <w:color w:val="FFCF01"/>
        <w:sz w:val="32"/>
      </w:rPr>
      <w:tab/>
    </w:r>
  </w:p>
  <w:p w:rsidR="006D04AE" w:rsidRDefault="006D04AE" w:rsidP="006D04AE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color w:val="003E9C"/>
        <w:sz w:val="22"/>
      </w:rPr>
      <w:t>Winterthur altstadt</w:t>
    </w:r>
    <w:r>
      <w:rPr>
        <w:rFonts w:ascii="Arial (W1)" w:hAnsi="Arial (W1)" w:cs="Arial"/>
        <w:caps/>
        <w:color w:val="003E9C"/>
        <w:sz w:val="22"/>
      </w:rPr>
      <w:tab/>
      <w:t xml:space="preserve">           </w:t>
    </w:r>
    <w:proofErr w:type="spellStart"/>
    <w:r w:rsidRPr="009B7C62">
      <w:rPr>
        <w:rFonts w:ascii="Arial" w:hAnsi="Arial" w:cs="Arial"/>
        <w:color w:val="FFCF01"/>
        <w:sz w:val="28"/>
        <w:szCs w:val="28"/>
      </w:rPr>
      <w:t>We</w:t>
    </w:r>
    <w:proofErr w:type="spellEnd"/>
    <w:r w:rsidRPr="009B7C62">
      <w:rPr>
        <w:rFonts w:ascii="Arial" w:hAnsi="Arial" w:cs="Arial"/>
        <w:color w:val="FFCF01"/>
        <w:sz w:val="28"/>
        <w:szCs w:val="28"/>
      </w:rPr>
      <w:t xml:space="preserve"> </w:t>
    </w:r>
    <w:proofErr w:type="spellStart"/>
    <w:r w:rsidRPr="009B7C62">
      <w:rPr>
        <w:rFonts w:ascii="Arial" w:hAnsi="Arial" w:cs="Arial"/>
        <w:color w:val="FFCF01"/>
        <w:sz w:val="28"/>
        <w:szCs w:val="28"/>
      </w:rPr>
      <w:t>serve</w:t>
    </w:r>
    <w:proofErr w:type="spellEnd"/>
    <w:r>
      <w:rPr>
        <w:rFonts w:ascii="Arial" w:hAnsi="Arial" w:cs="Arial"/>
        <w:color w:val="FFCF01"/>
        <w:sz w:val="32"/>
      </w:rPr>
      <w:tab/>
    </w:r>
  </w:p>
  <w:p w:rsidR="00965360" w:rsidRDefault="006D04AE" w:rsidP="006D04AE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anchor distT="0" distB="0" distL="114300" distR="114300" simplePos="0" relativeHeight="251660288" behindDoc="0" locked="0" layoutInCell="1" allowOverlap="1" wp14:anchorId="1D764079" wp14:editId="5C9415E2">
          <wp:simplePos x="0" y="0"/>
          <wp:positionH relativeFrom="column">
            <wp:posOffset>2700655</wp:posOffset>
          </wp:positionH>
          <wp:positionV relativeFrom="paragraph">
            <wp:posOffset>123190</wp:posOffset>
          </wp:positionV>
          <wp:extent cx="823595" cy="786765"/>
          <wp:effectExtent l="0" t="0" r="0" b="0"/>
          <wp:wrapSquare wrapText="bothSides"/>
          <wp:docPr id="8" name="Bild 5" descr="lionlogo_2c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ionlogo_2c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5360"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38185439" wp14:editId="1863CF5F">
          <wp:extent cx="972000" cy="788985"/>
          <wp:effectExtent l="38100" t="57150" r="113850" b="87315"/>
          <wp:docPr id="14" name="Bild 1" descr="E:\Claudia\Dateien Claudia\Lions Club\Logo\Logo Lions WIA -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E:\Claudia\Dateien Claudia\Lions Club\Logo\Logo Lions WIA - Kopi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788985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  <w:r>
      <w:rPr>
        <w:rFonts w:ascii="Arial (W1)" w:hAnsi="Arial (W1)" w:cs="Arial"/>
        <w:caps/>
        <w:noProof/>
        <w:color w:val="003E9C"/>
        <w:sz w:val="22"/>
        <w:lang w:eastAsia="de-CH"/>
      </w:rPr>
      <w:t xml:space="preserve"> </w:t>
    </w:r>
    <w:r>
      <w:rPr>
        <w:rFonts w:ascii="Arial" w:hAnsi="Arial" w:cs="Arial"/>
        <w:noProof/>
        <w:color w:val="1F497D"/>
        <w:sz w:val="20"/>
        <w:szCs w:val="20"/>
        <w:lang w:eastAsia="de-CH"/>
      </w:rPr>
      <w:t xml:space="preserve">                                                                                                             </w:t>
    </w:r>
    <w:r>
      <w:rPr>
        <w:rFonts w:ascii="Arial" w:hAnsi="Arial" w:cs="Arial"/>
        <w:noProof/>
        <w:color w:val="1F497D"/>
        <w:sz w:val="20"/>
        <w:szCs w:val="20"/>
        <w:lang w:eastAsia="de-CH"/>
      </w:rPr>
      <w:drawing>
        <wp:inline distT="0" distB="0" distL="0" distR="0" wp14:anchorId="48173FFC" wp14:editId="3EFE8389">
          <wp:extent cx="1025719" cy="882379"/>
          <wp:effectExtent l="0" t="0" r="3175" b="0"/>
          <wp:docPr id="15" name="Grafik 15" descr="C:\Users\c463035\Downloads\ge-centinnial-logo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463035\Downloads\ge-centinnial-logo.tif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212" cy="88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1F497D"/>
        <w:sz w:val="20"/>
        <w:szCs w:val="20"/>
        <w:lang w:eastAsia="de-CH"/>
      </w:rPr>
      <w:t xml:space="preserve"> </w:t>
    </w:r>
    <w:r w:rsidR="00965360"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4508E234" wp14:editId="00DAD104">
          <wp:extent cx="6172200" cy="5007983"/>
          <wp:effectExtent l="19050" t="0" r="0" b="0"/>
          <wp:docPr id="12" name="Bild 5" descr="E:\Claudia\Dateien Claudia\Lions Club\Logo\Logo Lions W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Claudia\Dateien Claudia\Lions Club\Logo\Logo Lions WI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5007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5360" w:rsidRDefault="00965360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65913E0C" wp14:editId="10064A06">
          <wp:extent cx="6172200" cy="5007983"/>
          <wp:effectExtent l="19050" t="0" r="0" b="0"/>
          <wp:docPr id="11" name="Bild 4" descr="E:\Claudia\Dateien Claudia\Lions Club\Logo\Logo Lions W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Claudia\Dateien Claudia\Lions Club\Logo\Logo Lions WI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5007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5360" w:rsidRDefault="00965360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5C528A31" wp14:editId="658C549D">
          <wp:extent cx="6172200" cy="5007983"/>
          <wp:effectExtent l="19050" t="0" r="0" b="0"/>
          <wp:docPr id="10" name="Bild 3" descr="E:\Claudia\Dateien Claudia\Lions Club\Logo\Logo Lions W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Claudia\Dateien Claudia\Lions Club\Logo\Logo Lions WI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5007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5360" w:rsidRDefault="00965360" w:rsidP="00965360">
    <w:pPr>
      <w:pStyle w:val="Kopfzeile"/>
      <w:ind w:left="77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5396EA91" wp14:editId="5FB1AD37">
          <wp:extent cx="6172200" cy="5008245"/>
          <wp:effectExtent l="57150" t="57150" r="57150" b="1468755"/>
          <wp:docPr id="9" name="Grafik 8" descr="Logo Lions W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ons W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72200" cy="5008245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inline>
      </w:drawing>
    </w:r>
  </w:p>
  <w:p w:rsidR="00497AF0" w:rsidRDefault="007D7BBA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3E4F1071" wp14:editId="7A368362">
          <wp:extent cx="6172200" cy="5008245"/>
          <wp:effectExtent l="38100" t="0" r="19050" b="2821305"/>
          <wp:docPr id="7" name="Grafik 6" descr="Logo Lions W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ons W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72200" cy="5008245"/>
                  </a:xfrm>
                  <a:prstGeom prst="rect">
                    <a:avLst/>
                  </a:prstGeom>
                  <a:effectLst>
                    <a:reflection blurRad="6350" stA="50000" endA="300" endPos="55500" dist="50800" dir="5400000" sy="-100000" algn="bl" rotWithShape="0"/>
                  </a:effectLst>
                </pic:spPr>
              </pic:pic>
            </a:graphicData>
          </a:graphic>
        </wp:inline>
      </w:drawing>
    </w: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185B399F" wp14:editId="7EBE3557">
          <wp:extent cx="6172200" cy="5008245"/>
          <wp:effectExtent l="57150" t="57150" r="57150" b="1468755"/>
          <wp:docPr id="6" name="Grafik 5" descr="Logo Lions W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ons W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72200" cy="5008245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inline>
      </w:drawing>
    </w:r>
  </w:p>
  <w:p w:rsidR="00497AF0" w:rsidRDefault="00497AF0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62114DBA" wp14:editId="4CDFD3D4">
          <wp:extent cx="5553075" cy="6562725"/>
          <wp:effectExtent l="95250" t="57150" r="47625" b="1743075"/>
          <wp:docPr id="2" name="Grafik 1" descr="Chlau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laus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553075" cy="6562725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inline>
      </w:drawing>
    </w:r>
  </w:p>
  <w:p w:rsidR="00C24DCE" w:rsidRDefault="00497AF0">
    <w:pPr>
      <w:pStyle w:val="Kopfzeile"/>
      <w:ind w:left="57"/>
      <w:rPr>
        <w:rFonts w:ascii="Arial (W1)" w:hAnsi="Arial (W1)" w:cs="Arial"/>
        <w:caps/>
        <w:color w:val="003E9C"/>
        <w:sz w:val="22"/>
      </w:rPr>
    </w:pPr>
    <w:r>
      <w:rPr>
        <w:rFonts w:ascii="Arial (W1)" w:hAnsi="Arial (W1)" w:cs="Arial"/>
        <w:caps/>
        <w:noProof/>
        <w:color w:val="003E9C"/>
        <w:sz w:val="22"/>
        <w:lang w:eastAsia="de-CH"/>
      </w:rPr>
      <w:drawing>
        <wp:inline distT="0" distB="0" distL="0" distR="0" wp14:anchorId="41CE3E23" wp14:editId="2032A18E">
          <wp:extent cx="5553075" cy="6562725"/>
          <wp:effectExtent l="19050" t="0" r="9525" b="0"/>
          <wp:docPr id="1" name="Grafik 0" descr="Chlau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laus Log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553075" cy="6562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E7CDC"/>
    <w:multiLevelType w:val="hybridMultilevel"/>
    <w:tmpl w:val="A76A032E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CE210E"/>
    <w:multiLevelType w:val="hybridMultilevel"/>
    <w:tmpl w:val="989E61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650DF"/>
    <w:multiLevelType w:val="hybridMultilevel"/>
    <w:tmpl w:val="A300CA48"/>
    <w:lvl w:ilvl="0" w:tplc="0807000F">
      <w:start w:val="1"/>
      <w:numFmt w:val="decimal"/>
      <w:lvlText w:val="%1."/>
      <w:lvlJc w:val="left"/>
      <w:pPr>
        <w:ind w:left="777" w:hanging="360"/>
      </w:pPr>
    </w:lvl>
    <w:lvl w:ilvl="1" w:tplc="08070019" w:tentative="1">
      <w:start w:val="1"/>
      <w:numFmt w:val="lowerLetter"/>
      <w:lvlText w:val="%2."/>
      <w:lvlJc w:val="left"/>
      <w:pPr>
        <w:ind w:left="1497" w:hanging="360"/>
      </w:pPr>
    </w:lvl>
    <w:lvl w:ilvl="2" w:tplc="0807001B" w:tentative="1">
      <w:start w:val="1"/>
      <w:numFmt w:val="lowerRoman"/>
      <w:lvlText w:val="%3."/>
      <w:lvlJc w:val="right"/>
      <w:pPr>
        <w:ind w:left="2217" w:hanging="180"/>
      </w:pPr>
    </w:lvl>
    <w:lvl w:ilvl="3" w:tplc="0807000F" w:tentative="1">
      <w:start w:val="1"/>
      <w:numFmt w:val="decimal"/>
      <w:lvlText w:val="%4."/>
      <w:lvlJc w:val="left"/>
      <w:pPr>
        <w:ind w:left="2937" w:hanging="360"/>
      </w:pPr>
    </w:lvl>
    <w:lvl w:ilvl="4" w:tplc="08070019" w:tentative="1">
      <w:start w:val="1"/>
      <w:numFmt w:val="lowerLetter"/>
      <w:lvlText w:val="%5."/>
      <w:lvlJc w:val="left"/>
      <w:pPr>
        <w:ind w:left="3657" w:hanging="360"/>
      </w:pPr>
    </w:lvl>
    <w:lvl w:ilvl="5" w:tplc="0807001B" w:tentative="1">
      <w:start w:val="1"/>
      <w:numFmt w:val="lowerRoman"/>
      <w:lvlText w:val="%6."/>
      <w:lvlJc w:val="right"/>
      <w:pPr>
        <w:ind w:left="4377" w:hanging="180"/>
      </w:pPr>
    </w:lvl>
    <w:lvl w:ilvl="6" w:tplc="0807000F" w:tentative="1">
      <w:start w:val="1"/>
      <w:numFmt w:val="decimal"/>
      <w:lvlText w:val="%7."/>
      <w:lvlJc w:val="left"/>
      <w:pPr>
        <w:ind w:left="5097" w:hanging="360"/>
      </w:pPr>
    </w:lvl>
    <w:lvl w:ilvl="7" w:tplc="08070019" w:tentative="1">
      <w:start w:val="1"/>
      <w:numFmt w:val="lowerLetter"/>
      <w:lvlText w:val="%8."/>
      <w:lvlJc w:val="left"/>
      <w:pPr>
        <w:ind w:left="5817" w:hanging="360"/>
      </w:pPr>
    </w:lvl>
    <w:lvl w:ilvl="8" w:tplc="0807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>
    <w:nsid w:val="5F2F466F"/>
    <w:multiLevelType w:val="hybridMultilevel"/>
    <w:tmpl w:val="AB9C23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B0509"/>
    <w:multiLevelType w:val="hybridMultilevel"/>
    <w:tmpl w:val="9070863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7439C6"/>
    <w:multiLevelType w:val="hybridMultilevel"/>
    <w:tmpl w:val="2DF442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EE552D"/>
    <w:multiLevelType w:val="hybridMultilevel"/>
    <w:tmpl w:val="E7765D9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4"/>
  </w:num>
  <w:num w:numId="4">
    <w:abstractNumId w:val="6"/>
  </w:num>
  <w:num w:numId="5">
    <w:abstractNumId w:val="1"/>
  </w:num>
  <w:num w:numId="6">
    <w:abstractNumId w:val="1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8193">
      <o:colormru v:ext="edit" colors="#069,#ffdb00,#f9d107,#ffcf0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50"/>
    <w:rsid w:val="000131AF"/>
    <w:rsid w:val="00016045"/>
    <w:rsid w:val="00025699"/>
    <w:rsid w:val="00032EF0"/>
    <w:rsid w:val="00037CF8"/>
    <w:rsid w:val="000458E6"/>
    <w:rsid w:val="00052AC9"/>
    <w:rsid w:val="000558B3"/>
    <w:rsid w:val="00070F64"/>
    <w:rsid w:val="00082678"/>
    <w:rsid w:val="000860E2"/>
    <w:rsid w:val="00094B32"/>
    <w:rsid w:val="00096D50"/>
    <w:rsid w:val="000A29A6"/>
    <w:rsid w:val="000B327F"/>
    <w:rsid w:val="000B43A4"/>
    <w:rsid w:val="000C7A30"/>
    <w:rsid w:val="000D65FA"/>
    <w:rsid w:val="000F1272"/>
    <w:rsid w:val="000F4A1F"/>
    <w:rsid w:val="0010206D"/>
    <w:rsid w:val="00111C16"/>
    <w:rsid w:val="00114232"/>
    <w:rsid w:val="00130194"/>
    <w:rsid w:val="00163286"/>
    <w:rsid w:val="00176EB5"/>
    <w:rsid w:val="00177F1A"/>
    <w:rsid w:val="00182375"/>
    <w:rsid w:val="00195166"/>
    <w:rsid w:val="001A6F5B"/>
    <w:rsid w:val="001C02AC"/>
    <w:rsid w:val="001D4158"/>
    <w:rsid w:val="001D55A2"/>
    <w:rsid w:val="001E66CF"/>
    <w:rsid w:val="0021554B"/>
    <w:rsid w:val="00217A15"/>
    <w:rsid w:val="00224D1F"/>
    <w:rsid w:val="00224EDD"/>
    <w:rsid w:val="00226A45"/>
    <w:rsid w:val="00230003"/>
    <w:rsid w:val="00232400"/>
    <w:rsid w:val="00234BBF"/>
    <w:rsid w:val="0024358B"/>
    <w:rsid w:val="002533B9"/>
    <w:rsid w:val="00253BB6"/>
    <w:rsid w:val="002564BA"/>
    <w:rsid w:val="00256E20"/>
    <w:rsid w:val="002669D0"/>
    <w:rsid w:val="00277B1F"/>
    <w:rsid w:val="00283107"/>
    <w:rsid w:val="00283E3E"/>
    <w:rsid w:val="00297888"/>
    <w:rsid w:val="002A6BE1"/>
    <w:rsid w:val="002B3F60"/>
    <w:rsid w:val="002C5502"/>
    <w:rsid w:val="002F5E0E"/>
    <w:rsid w:val="00303A4E"/>
    <w:rsid w:val="003049A0"/>
    <w:rsid w:val="00306B0E"/>
    <w:rsid w:val="00317D59"/>
    <w:rsid w:val="00320C43"/>
    <w:rsid w:val="003364A0"/>
    <w:rsid w:val="00365F74"/>
    <w:rsid w:val="003910B9"/>
    <w:rsid w:val="00395CBF"/>
    <w:rsid w:val="003B4D93"/>
    <w:rsid w:val="003B64A3"/>
    <w:rsid w:val="003C639D"/>
    <w:rsid w:val="003D4876"/>
    <w:rsid w:val="003E05B9"/>
    <w:rsid w:val="003E3506"/>
    <w:rsid w:val="00420A91"/>
    <w:rsid w:val="004336B0"/>
    <w:rsid w:val="004514C5"/>
    <w:rsid w:val="0045519F"/>
    <w:rsid w:val="004552D2"/>
    <w:rsid w:val="0047050A"/>
    <w:rsid w:val="004838B0"/>
    <w:rsid w:val="004900C3"/>
    <w:rsid w:val="00492513"/>
    <w:rsid w:val="00497AF0"/>
    <w:rsid w:val="004A0994"/>
    <w:rsid w:val="004A0DAC"/>
    <w:rsid w:val="004A190C"/>
    <w:rsid w:val="004D44D1"/>
    <w:rsid w:val="004D57E6"/>
    <w:rsid w:val="004F410B"/>
    <w:rsid w:val="004F456B"/>
    <w:rsid w:val="005069F2"/>
    <w:rsid w:val="00506FE0"/>
    <w:rsid w:val="005070DE"/>
    <w:rsid w:val="00507782"/>
    <w:rsid w:val="00527730"/>
    <w:rsid w:val="00540607"/>
    <w:rsid w:val="00544F2D"/>
    <w:rsid w:val="005460A4"/>
    <w:rsid w:val="00560CC7"/>
    <w:rsid w:val="005832DA"/>
    <w:rsid w:val="00593686"/>
    <w:rsid w:val="0059381C"/>
    <w:rsid w:val="00596A85"/>
    <w:rsid w:val="005B60BE"/>
    <w:rsid w:val="005D024B"/>
    <w:rsid w:val="005D7478"/>
    <w:rsid w:val="005E31F5"/>
    <w:rsid w:val="005F57A9"/>
    <w:rsid w:val="00621678"/>
    <w:rsid w:val="006227A2"/>
    <w:rsid w:val="006271D6"/>
    <w:rsid w:val="00647D93"/>
    <w:rsid w:val="00652BC7"/>
    <w:rsid w:val="00655217"/>
    <w:rsid w:val="006616D0"/>
    <w:rsid w:val="00677C65"/>
    <w:rsid w:val="00692B00"/>
    <w:rsid w:val="006A6F00"/>
    <w:rsid w:val="006B5F2B"/>
    <w:rsid w:val="006C6C11"/>
    <w:rsid w:val="006D04AE"/>
    <w:rsid w:val="006D0B21"/>
    <w:rsid w:val="006D2A10"/>
    <w:rsid w:val="006E5663"/>
    <w:rsid w:val="006E7063"/>
    <w:rsid w:val="007002B8"/>
    <w:rsid w:val="00703B03"/>
    <w:rsid w:val="00706486"/>
    <w:rsid w:val="00720CD2"/>
    <w:rsid w:val="007238BE"/>
    <w:rsid w:val="00730B98"/>
    <w:rsid w:val="00741021"/>
    <w:rsid w:val="00745448"/>
    <w:rsid w:val="00745B22"/>
    <w:rsid w:val="00751775"/>
    <w:rsid w:val="007577FA"/>
    <w:rsid w:val="00763E4F"/>
    <w:rsid w:val="00784BA1"/>
    <w:rsid w:val="00786A27"/>
    <w:rsid w:val="00787DEF"/>
    <w:rsid w:val="007918DF"/>
    <w:rsid w:val="007A07F4"/>
    <w:rsid w:val="007A6B50"/>
    <w:rsid w:val="007A6E32"/>
    <w:rsid w:val="007C08F4"/>
    <w:rsid w:val="007C4AC9"/>
    <w:rsid w:val="007C63E4"/>
    <w:rsid w:val="007D0169"/>
    <w:rsid w:val="007D7BBA"/>
    <w:rsid w:val="007E0248"/>
    <w:rsid w:val="007E0B1E"/>
    <w:rsid w:val="007E2E2C"/>
    <w:rsid w:val="007F5EBD"/>
    <w:rsid w:val="00800646"/>
    <w:rsid w:val="00816E55"/>
    <w:rsid w:val="00817AEB"/>
    <w:rsid w:val="008429FA"/>
    <w:rsid w:val="008450DF"/>
    <w:rsid w:val="0087192A"/>
    <w:rsid w:val="00877F1A"/>
    <w:rsid w:val="008812DE"/>
    <w:rsid w:val="00896DED"/>
    <w:rsid w:val="008C0552"/>
    <w:rsid w:val="008C66E5"/>
    <w:rsid w:val="008D72B0"/>
    <w:rsid w:val="009111BD"/>
    <w:rsid w:val="00917A71"/>
    <w:rsid w:val="00926E72"/>
    <w:rsid w:val="0092728E"/>
    <w:rsid w:val="00932016"/>
    <w:rsid w:val="00954A08"/>
    <w:rsid w:val="00964287"/>
    <w:rsid w:val="00965360"/>
    <w:rsid w:val="00970C82"/>
    <w:rsid w:val="0097785A"/>
    <w:rsid w:val="00986011"/>
    <w:rsid w:val="009A2CCD"/>
    <w:rsid w:val="009B522A"/>
    <w:rsid w:val="009D07D9"/>
    <w:rsid w:val="009D134E"/>
    <w:rsid w:val="009E01D2"/>
    <w:rsid w:val="00A04D15"/>
    <w:rsid w:val="00A11224"/>
    <w:rsid w:val="00A15A10"/>
    <w:rsid w:val="00A26B7B"/>
    <w:rsid w:val="00A3110A"/>
    <w:rsid w:val="00A42EE3"/>
    <w:rsid w:val="00A42F86"/>
    <w:rsid w:val="00A43EA1"/>
    <w:rsid w:val="00A4585C"/>
    <w:rsid w:val="00A505A7"/>
    <w:rsid w:val="00A537B8"/>
    <w:rsid w:val="00A608BC"/>
    <w:rsid w:val="00A61CC5"/>
    <w:rsid w:val="00A671E1"/>
    <w:rsid w:val="00A907E6"/>
    <w:rsid w:val="00A91D93"/>
    <w:rsid w:val="00AB5103"/>
    <w:rsid w:val="00AB6201"/>
    <w:rsid w:val="00AC6E56"/>
    <w:rsid w:val="00B22945"/>
    <w:rsid w:val="00B36EF4"/>
    <w:rsid w:val="00B43AFB"/>
    <w:rsid w:val="00B46B6E"/>
    <w:rsid w:val="00B50F2E"/>
    <w:rsid w:val="00B619E8"/>
    <w:rsid w:val="00B746A4"/>
    <w:rsid w:val="00B83A18"/>
    <w:rsid w:val="00B84523"/>
    <w:rsid w:val="00B93273"/>
    <w:rsid w:val="00B966EB"/>
    <w:rsid w:val="00BA1065"/>
    <w:rsid w:val="00BA2F2C"/>
    <w:rsid w:val="00BA3F98"/>
    <w:rsid w:val="00BB357B"/>
    <w:rsid w:val="00BC2542"/>
    <w:rsid w:val="00BC2578"/>
    <w:rsid w:val="00BC5A95"/>
    <w:rsid w:val="00BD2A9E"/>
    <w:rsid w:val="00BD44DE"/>
    <w:rsid w:val="00BE227E"/>
    <w:rsid w:val="00BE2DD8"/>
    <w:rsid w:val="00BE67F7"/>
    <w:rsid w:val="00BE6C79"/>
    <w:rsid w:val="00BF4554"/>
    <w:rsid w:val="00C10072"/>
    <w:rsid w:val="00C11C64"/>
    <w:rsid w:val="00C23432"/>
    <w:rsid w:val="00C24DCE"/>
    <w:rsid w:val="00C43DE3"/>
    <w:rsid w:val="00C457E9"/>
    <w:rsid w:val="00C46332"/>
    <w:rsid w:val="00C50423"/>
    <w:rsid w:val="00C52888"/>
    <w:rsid w:val="00C660AB"/>
    <w:rsid w:val="00C70E83"/>
    <w:rsid w:val="00C77B26"/>
    <w:rsid w:val="00C83406"/>
    <w:rsid w:val="00C9705C"/>
    <w:rsid w:val="00CA34AB"/>
    <w:rsid w:val="00CA586A"/>
    <w:rsid w:val="00CB1CA5"/>
    <w:rsid w:val="00CB4ACD"/>
    <w:rsid w:val="00CC421D"/>
    <w:rsid w:val="00CC6683"/>
    <w:rsid w:val="00CD02D6"/>
    <w:rsid w:val="00CF2006"/>
    <w:rsid w:val="00D00279"/>
    <w:rsid w:val="00D06039"/>
    <w:rsid w:val="00D14431"/>
    <w:rsid w:val="00D1594B"/>
    <w:rsid w:val="00D34D7B"/>
    <w:rsid w:val="00D43464"/>
    <w:rsid w:val="00D50025"/>
    <w:rsid w:val="00D5474D"/>
    <w:rsid w:val="00D55CC2"/>
    <w:rsid w:val="00D87A14"/>
    <w:rsid w:val="00D940D2"/>
    <w:rsid w:val="00DA0906"/>
    <w:rsid w:val="00DA0D50"/>
    <w:rsid w:val="00DA667A"/>
    <w:rsid w:val="00DB47E9"/>
    <w:rsid w:val="00DB6517"/>
    <w:rsid w:val="00DB7D93"/>
    <w:rsid w:val="00DC1A3E"/>
    <w:rsid w:val="00DC7382"/>
    <w:rsid w:val="00DD1C03"/>
    <w:rsid w:val="00DE24D3"/>
    <w:rsid w:val="00DE4ED0"/>
    <w:rsid w:val="00DE61E5"/>
    <w:rsid w:val="00DE6483"/>
    <w:rsid w:val="00DE6AC7"/>
    <w:rsid w:val="00DF2756"/>
    <w:rsid w:val="00DF4A40"/>
    <w:rsid w:val="00E06635"/>
    <w:rsid w:val="00E13D0A"/>
    <w:rsid w:val="00E31D60"/>
    <w:rsid w:val="00E33A55"/>
    <w:rsid w:val="00E44113"/>
    <w:rsid w:val="00E51C1D"/>
    <w:rsid w:val="00E53DA8"/>
    <w:rsid w:val="00E54739"/>
    <w:rsid w:val="00E5787D"/>
    <w:rsid w:val="00E90B25"/>
    <w:rsid w:val="00E940E9"/>
    <w:rsid w:val="00E97B6E"/>
    <w:rsid w:val="00EB2EC1"/>
    <w:rsid w:val="00EB6AAA"/>
    <w:rsid w:val="00EC7FC1"/>
    <w:rsid w:val="00EE0541"/>
    <w:rsid w:val="00EE3F98"/>
    <w:rsid w:val="00EF2130"/>
    <w:rsid w:val="00F05CB1"/>
    <w:rsid w:val="00F07952"/>
    <w:rsid w:val="00F07DBD"/>
    <w:rsid w:val="00F07E62"/>
    <w:rsid w:val="00F25333"/>
    <w:rsid w:val="00F43FB1"/>
    <w:rsid w:val="00F517F5"/>
    <w:rsid w:val="00F559FC"/>
    <w:rsid w:val="00F62E15"/>
    <w:rsid w:val="00F636E5"/>
    <w:rsid w:val="00F67499"/>
    <w:rsid w:val="00F70B51"/>
    <w:rsid w:val="00FB2E6C"/>
    <w:rsid w:val="00FB497B"/>
    <w:rsid w:val="00FD28F2"/>
    <w:rsid w:val="00FD575A"/>
    <w:rsid w:val="00FD695E"/>
    <w:rsid w:val="00FF3613"/>
    <w:rsid w:val="00FF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069,#ffdb00,#f9d107,#ffcf01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Pr>
      <w:b/>
      <w:bCs/>
    </w:rPr>
  </w:style>
  <w:style w:type="paragraph" w:styleId="StandardWeb">
    <w:name w:val="Normal (Web)"/>
    <w:basedOn w:val="Standard"/>
    <w:semiHidden/>
    <w:pPr>
      <w:spacing w:before="10" w:after="40" w:line="312" w:lineRule="atLeast"/>
    </w:pPr>
    <w:rPr>
      <w:rFonts w:ascii="Arial Unicode MS" w:eastAsia="Arial Unicode MS" w:hAnsi="Arial Unicode MS" w:cs="Arial Unicode MS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F86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nhideWhenUsed/>
    <w:rsid w:val="00786A27"/>
    <w:rPr>
      <w:color w:val="0000FF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DE61E5"/>
    <w:rPr>
      <w:i/>
      <w:i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DE61E5"/>
    <w:rPr>
      <w:color w:val="800080" w:themeColor="followedHyperlink"/>
      <w:u w:val="single"/>
    </w:rPr>
  </w:style>
  <w:style w:type="character" w:customStyle="1" w:styleId="googqs-tidbit">
    <w:name w:val="goog_qs-tidbit"/>
    <w:basedOn w:val="Absatz-Standardschriftart"/>
    <w:rsid w:val="00497AF0"/>
  </w:style>
  <w:style w:type="paragraph" w:styleId="Listenabsatz">
    <w:name w:val="List Paragraph"/>
    <w:basedOn w:val="Standard"/>
    <w:uiPriority w:val="34"/>
    <w:qFormat/>
    <w:rsid w:val="002324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Pr>
      <w:b/>
      <w:bCs/>
    </w:rPr>
  </w:style>
  <w:style w:type="paragraph" w:styleId="StandardWeb">
    <w:name w:val="Normal (Web)"/>
    <w:basedOn w:val="Standard"/>
    <w:semiHidden/>
    <w:pPr>
      <w:spacing w:before="10" w:after="40" w:line="312" w:lineRule="atLeast"/>
    </w:pPr>
    <w:rPr>
      <w:rFonts w:ascii="Arial Unicode MS" w:eastAsia="Arial Unicode MS" w:hAnsi="Arial Unicode MS" w:cs="Arial Unicode MS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F86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nhideWhenUsed/>
    <w:rsid w:val="00786A27"/>
    <w:rPr>
      <w:color w:val="0000FF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DE61E5"/>
    <w:rPr>
      <w:i/>
      <w:i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DE61E5"/>
    <w:rPr>
      <w:color w:val="800080" w:themeColor="followedHyperlink"/>
      <w:u w:val="single"/>
    </w:rPr>
  </w:style>
  <w:style w:type="character" w:customStyle="1" w:styleId="googqs-tidbit">
    <w:name w:val="goog_qs-tidbit"/>
    <w:basedOn w:val="Absatz-Standardschriftart"/>
    <w:rsid w:val="00497AF0"/>
  </w:style>
  <w:style w:type="paragraph" w:styleId="Listenabsatz">
    <w:name w:val="List Paragraph"/>
    <w:basedOn w:val="Standard"/>
    <w:uiPriority w:val="34"/>
    <w:qFormat/>
    <w:rsid w:val="00232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9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7521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5220">
                  <w:marLeft w:val="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Microsoft\Windows\Temporary%20Internet%20Files\Content.Outlook\HOA5BAVR\Briefvorlage20110714%20(2)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77ECE-F705-4830-9738-9ACC64DED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Briefvorlage20110714 (2).dot</Template>
  <TotalTime>0</TotalTime>
  <Pages>1</Pages>
  <Words>211</Words>
  <Characters>1531</Characters>
  <Application>Microsoft Office Word</Application>
  <DocSecurity>0</DocSecurity>
  <Lines>35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Lions Clubs</vt:lpstr>
    </vt:vector>
  </TitlesOfParts>
  <Company>Hewlett-Packard Company</Company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 Clubs</dc:title>
  <dc:creator>admin</dc:creator>
  <cp:lastModifiedBy>Ruch Beat (NHP 11)</cp:lastModifiedBy>
  <cp:revision>7</cp:revision>
  <cp:lastPrinted>2016-11-02T09:19:00Z</cp:lastPrinted>
  <dcterms:created xsi:type="dcterms:W3CDTF">2016-11-02T08:29:00Z</dcterms:created>
  <dcterms:modified xsi:type="dcterms:W3CDTF">2016-11-02T09:20:00Z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1655018289</vt:i4>
  </property>
  <property fmtid="{D5CDD505-2E9C-101B-9397-08002B2CF9AE}" pid="4" name="_EmailSubject">
    <vt:lpwstr>LC Winterthur Altstadt, nächste Schritte nach der erfolgreichen GV </vt:lpwstr>
  </property>
  <property fmtid="{D5CDD505-2E9C-101B-9397-08002B2CF9AE}" pid="5" name="_AuthorEmail">
    <vt:lpwstr>beat.ruch@nab.ch</vt:lpwstr>
  </property>
  <property fmtid="{D5CDD505-2E9C-101B-9397-08002B2CF9AE}" pid="6" name="_AuthorEmailDisplayName">
    <vt:lpwstr>Ruch, Beat (NHV 21)</vt:lpwstr>
  </property>
  <property fmtid="{D5CDD505-2E9C-101B-9397-08002B2CF9AE}" pid="8" name="_IQPDocumentId">
    <vt:lpwstr>fe380d9d-5344-4e22-ac5e-7bbafd54a1f8</vt:lpwstr>
  </property>
  <property fmtid="{D5CDD505-2E9C-101B-9397-08002B2CF9AE}" pid="9" name="_PreviousAdHocReviewCycleID">
    <vt:i4>-1994869811</vt:i4>
  </property>
</Properties>
</file>